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15169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02"/>
        <w:gridCol w:w="452"/>
        <w:gridCol w:w="4936"/>
      </w:tblGrid>
      <w:tr w:rsidR="00CE1E3B" w:rsidTr="000C42FC">
        <w:trPr>
          <w:cantSplit/>
          <w:trHeight w:hRule="exact" w:val="10643"/>
          <w:tblHeader/>
          <w:jc w:val="left"/>
        </w:trPr>
        <w:tc>
          <w:tcPr>
            <w:tcW w:w="4579" w:type="dxa"/>
            <w:tcBorders>
              <w:right w:val="single" w:sz="4" w:space="0" w:color="auto"/>
            </w:tcBorders>
            <w:tcMar>
              <w:top w:w="288" w:type="dxa"/>
              <w:right w:w="720" w:type="dxa"/>
            </w:tcMar>
          </w:tcPr>
          <w:p w:rsidR="003B1555" w:rsidRPr="00A01C07" w:rsidRDefault="003B1555" w:rsidP="003B1555">
            <w:pPr>
              <w:spacing w:after="0"/>
              <w:ind w:right="311" w:firstLine="567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Летняя </w:t>
            </w:r>
            <w:proofErr w:type="gramStart"/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школа</w:t>
            </w: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 -</w:t>
            </w:r>
            <w:proofErr w:type="gramEnd"/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  это </w:t>
            </w:r>
          </w:p>
          <w:p w:rsidR="003B1555" w:rsidRPr="00A01C07" w:rsidRDefault="003B1555" w:rsidP="003B1555">
            <w:pPr>
              <w:pStyle w:val="affff7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знакомство с российскими студентами-филологами, которые будут участвовать в школе в качестве волонтеров;</w:t>
            </w:r>
          </w:p>
          <w:p w:rsidR="003B1555" w:rsidRPr="00A01C07" w:rsidRDefault="003B1555" w:rsidP="003B1555">
            <w:pPr>
              <w:pStyle w:val="affff7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чистые пляжи на берегу Волги;</w:t>
            </w:r>
          </w:p>
          <w:p w:rsidR="003B1555" w:rsidRPr="00A01C07" w:rsidRDefault="003B1555" w:rsidP="003B1555">
            <w:pPr>
              <w:pStyle w:val="affff7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возможность по дороге в Самару посетить Москву, Санкт-Петербург и другие российские города.</w:t>
            </w: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FB4650" wp14:editId="3BC53B16">
                  <wp:extent cx="2362200" cy="1748155"/>
                  <wp:effectExtent l="0" t="0" r="0" b="4445"/>
                  <wp:docPr id="7" name="Рисунок 7" descr="На данном изображении может находиться: небо, на улице, вода и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данном изображении может находиться: небо, на улице, вода и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77" cy="17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Pr="00A01C07" w:rsidRDefault="00EE5378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Самарский на</w:t>
            </w:r>
            <w:r w:rsidR="00C101B3"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циональный исследовательский университет</w:t>
            </w:r>
          </w:p>
          <w:p w:rsidR="00C101B3" w:rsidRPr="00A01C07" w:rsidRDefault="00C101B3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ул. Московское шоссе, д. 34, г. Самара, Россия, 443086</w:t>
            </w:r>
          </w:p>
          <w:p w:rsidR="00C101B3" w:rsidRPr="00A01C07" w:rsidRDefault="00C101B3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 xml:space="preserve">www.ssau.ru </w:t>
            </w:r>
          </w:p>
          <w:p w:rsidR="003B1555" w:rsidRDefault="00A01C07" w:rsidP="00EE5378">
            <w:pPr>
              <w:spacing w:after="0" w:line="259" w:lineRule="auto"/>
              <w:ind w:right="311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44208" cy="1167928"/>
                  <wp:effectExtent l="0" t="0" r="8890" b="0"/>
                  <wp:docPr id="19" name="Рисунок 19" descr="На данном изображении может находиться: на у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данном изображении может находиться: на ули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83" cy="118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Pr="003B1555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CE1E3B" w:rsidRDefault="00CE1E3B" w:rsidP="009E179D">
            <w:pPr>
              <w:pStyle w:val="a9"/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8" w:type="dxa"/>
              <w:left w:w="432" w:type="dxa"/>
              <w:right w:w="0" w:type="dxa"/>
            </w:tcMar>
          </w:tcPr>
          <w:p w:rsidR="00CE1E3B" w:rsidRPr="00992B6C" w:rsidRDefault="000C42FC" w:rsidP="000C42FC">
            <w:pPr>
              <w:ind w:right="-2171"/>
              <w:rPr>
                <w:color w:val="FFFFFF" w:themeColor="background1"/>
              </w:rPr>
            </w:pPr>
            <w:r w:rsidRPr="00992B6C">
              <w:rPr>
                <w:color w:val="FFFFFF" w:themeColor="background1"/>
                <w:highlight w:val="darkCyan"/>
              </w:rPr>
              <w:t>Сроки проведения</w:t>
            </w:r>
          </w:p>
          <w:tbl>
            <w:tblPr>
              <w:tblStyle w:val="a5"/>
              <w:tblW w:w="4625" w:type="dxa"/>
              <w:tblLayout w:type="fixed"/>
              <w:tblLook w:val="04A0" w:firstRow="1" w:lastRow="0" w:firstColumn="1" w:lastColumn="0" w:noHBand="0" w:noVBand="1"/>
            </w:tblPr>
            <w:tblGrid>
              <w:gridCol w:w="940"/>
              <w:gridCol w:w="992"/>
              <w:gridCol w:w="1276"/>
              <w:gridCol w:w="1417"/>
            </w:tblGrid>
            <w:tr w:rsidR="000C42FC" w:rsidRPr="00992B6C" w:rsidTr="00992B6C">
              <w:tc>
                <w:tcPr>
                  <w:tcW w:w="940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Школа</w:t>
                  </w:r>
                </w:p>
              </w:tc>
              <w:tc>
                <w:tcPr>
                  <w:tcW w:w="992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Заезд</w:t>
                  </w:r>
                </w:p>
              </w:tc>
              <w:tc>
                <w:tcPr>
                  <w:tcW w:w="1276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Занятия</w:t>
                  </w:r>
                </w:p>
              </w:tc>
              <w:tc>
                <w:tcPr>
                  <w:tcW w:w="1417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Отъезд</w:t>
                  </w:r>
                </w:p>
              </w:tc>
            </w:tr>
            <w:tr w:rsidR="000C42FC" w:rsidRPr="00992B6C" w:rsidTr="00992B6C">
              <w:tc>
                <w:tcPr>
                  <w:tcW w:w="940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поток</w:t>
                  </w:r>
                </w:p>
              </w:tc>
              <w:tc>
                <w:tcPr>
                  <w:tcW w:w="992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27-28 июля</w:t>
                  </w:r>
                </w:p>
              </w:tc>
              <w:tc>
                <w:tcPr>
                  <w:tcW w:w="1276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 июля-9 августа</w:t>
                  </w:r>
                </w:p>
              </w:tc>
              <w:tc>
                <w:tcPr>
                  <w:tcW w:w="1417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10-11 августа</w:t>
                  </w:r>
                </w:p>
              </w:tc>
            </w:tr>
            <w:tr w:rsidR="000C42FC" w:rsidRPr="00992B6C" w:rsidTr="00992B6C">
              <w:tc>
                <w:tcPr>
                  <w:tcW w:w="940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II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поток</w:t>
                  </w:r>
                </w:p>
              </w:tc>
              <w:tc>
                <w:tcPr>
                  <w:tcW w:w="992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10-11 августа</w:t>
                  </w:r>
                </w:p>
              </w:tc>
              <w:tc>
                <w:tcPr>
                  <w:tcW w:w="1276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12-23 августа</w:t>
                  </w:r>
                </w:p>
              </w:tc>
              <w:tc>
                <w:tcPr>
                  <w:tcW w:w="1417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24-25 августа</w:t>
                  </w:r>
                </w:p>
              </w:tc>
            </w:tr>
          </w:tbl>
          <w:p w:rsidR="000C42FC" w:rsidRDefault="000C42FC" w:rsidP="00AD29D2"/>
          <w:p w:rsidR="00992B6C" w:rsidRDefault="00992B6C" w:rsidP="00992B6C">
            <w:r w:rsidRPr="00992B6C">
              <w:rPr>
                <w:color w:val="FFFFFF" w:themeColor="background1"/>
                <w:highlight w:val="darkCyan"/>
              </w:rPr>
              <w:t>Языковые уровни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82"/>
              <w:gridCol w:w="1559"/>
              <w:gridCol w:w="1984"/>
            </w:tblGrid>
            <w:tr w:rsidR="00992B6C" w:rsidRPr="00992B6C" w:rsidTr="00992B6C">
              <w:tc>
                <w:tcPr>
                  <w:tcW w:w="1082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Уровень</w:t>
                  </w:r>
                </w:p>
              </w:tc>
              <w:tc>
                <w:tcPr>
                  <w:tcW w:w="1559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Срок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(объем часов) изучения русского языка в университете</w:t>
                  </w:r>
                </w:p>
              </w:tc>
              <w:tc>
                <w:tcPr>
                  <w:tcW w:w="1984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Занятия во время летней школы 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Базовый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(А1-А2)</w:t>
                  </w:r>
                </w:p>
              </w:tc>
              <w:tc>
                <w:tcPr>
                  <w:tcW w:w="1559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1-2 года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(200-400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Практич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развитие речи.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Средний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B1-B2)</w:t>
                  </w:r>
                </w:p>
              </w:tc>
              <w:tc>
                <w:tcPr>
                  <w:tcW w:w="1559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2-3 года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(600-900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Практич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развитие речи, </w:t>
                  </w:r>
                  <w:proofErr w:type="spellStart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киноуроки</w:t>
                  </w:r>
                  <w:proofErr w:type="spellEnd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Продви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нутый</w:t>
                  </w:r>
                  <w:proofErr w:type="spellEnd"/>
                  <w:proofErr w:type="gramEnd"/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(С1-С2)</w:t>
                  </w:r>
                </w:p>
              </w:tc>
              <w:tc>
                <w:tcPr>
                  <w:tcW w:w="1559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3-4 года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(900-1500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Теор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етическая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</w:t>
                  </w:r>
                  <w:proofErr w:type="spellStart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киноуроки</w:t>
                  </w:r>
                  <w:proofErr w:type="spellEnd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анализ худ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ожественного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текста</w:t>
                  </w:r>
                </w:p>
              </w:tc>
            </w:tr>
          </w:tbl>
          <w:p w:rsidR="00992B6C" w:rsidRDefault="00992B6C" w:rsidP="00AD29D2"/>
          <w:p w:rsidR="000C42FC" w:rsidRDefault="00D84AAD" w:rsidP="00AD29D2">
            <w:r>
              <w:rPr>
                <w:noProof/>
              </w:rPr>
              <w:drawing>
                <wp:inline distT="0" distB="0" distL="0" distR="0">
                  <wp:extent cx="3028950" cy="2018665"/>
                  <wp:effectExtent l="0" t="0" r="0" b="635"/>
                  <wp:docPr id="8" name="Рисунок 8" descr="На данном изображении может находиться: 2 человека, люди улыбаю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 данном изображении может находиться: 2 человека, люди улыбаю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2FC" w:rsidRDefault="000C42FC" w:rsidP="00AD29D2"/>
          <w:p w:rsidR="000C42FC" w:rsidRDefault="000C42FC" w:rsidP="000C42FC">
            <w:pPr>
              <w:ind w:right="-2029"/>
            </w:pPr>
            <w:r>
              <w:t xml:space="preserve">                                                    </w:t>
            </w:r>
          </w:p>
        </w:tc>
        <w:tc>
          <w:tcPr>
            <w:tcW w:w="452" w:type="dxa"/>
            <w:tcBorders>
              <w:left w:val="single" w:sz="4" w:space="0" w:color="auto"/>
            </w:tcBorders>
            <w:tcMar>
              <w:top w:w="288" w:type="dxa"/>
              <w:right w:w="432" w:type="dxa"/>
            </w:tcMar>
          </w:tcPr>
          <w:p w:rsidR="00CE1E3B" w:rsidRDefault="00CE1E3B" w:rsidP="00CE1E3B">
            <w:pPr>
              <w:pStyle w:val="ac"/>
            </w:pPr>
          </w:p>
          <w:p w:rsidR="000C42FC" w:rsidRDefault="000C42FC" w:rsidP="00CE1E3B">
            <w:pPr>
              <w:pStyle w:val="ac"/>
            </w:pPr>
          </w:p>
        </w:tc>
        <w:tc>
          <w:tcPr>
            <w:tcW w:w="4936" w:type="dxa"/>
            <w:tcMar>
              <w:top w:w="288" w:type="dxa"/>
              <w:left w:w="720" w:type="dxa"/>
            </w:tcMar>
          </w:tcPr>
          <w:p w:rsidR="00A01C07" w:rsidRDefault="00A01C07" w:rsidP="00846C37">
            <w:pPr>
              <w:pStyle w:val="ae"/>
              <w:rPr>
                <w:rFonts w:ascii="Times New Roman" w:eastAsiaTheme="minorHAnsi" w:hAnsi="Times New Roman" w:cs="Times New Roman"/>
                <w:bCs w:val="0"/>
                <w:color w:val="auto"/>
                <w:kern w:val="0"/>
                <w:sz w:val="32"/>
                <w:szCs w:val="32"/>
                <w:lang w:eastAsia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895350"/>
                  <wp:effectExtent l="0" t="0" r="0" b="0"/>
                  <wp:docPr id="10" name="Рисунок 10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50" cy="89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C37" w:rsidRPr="00F67BDF" w:rsidRDefault="00846C37" w:rsidP="00F67BDF">
            <w:pPr>
              <w:pStyle w:val="ae"/>
              <w:shd w:val="clear" w:color="auto" w:fill="41ADA9" w:themeFill="accent1" w:themeFillShade="BF"/>
              <w:spacing w:after="0" w:line="240" w:lineRule="auto"/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</w:pPr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 xml:space="preserve">Самарский национальный исследовательский университет имени академика </w:t>
            </w:r>
            <w:proofErr w:type="spellStart"/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>С.П.Королёва</w:t>
            </w:r>
            <w:proofErr w:type="spellEnd"/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 xml:space="preserve"> </w:t>
            </w:r>
          </w:p>
          <w:p w:rsidR="000C42FC" w:rsidRPr="00F67BDF" w:rsidRDefault="000C42FC" w:rsidP="00F67BDF">
            <w:pPr>
              <w:pStyle w:val="ae"/>
              <w:shd w:val="clear" w:color="auto" w:fill="41ADA9" w:themeFill="accent1" w:themeFillShade="BF"/>
              <w:spacing w:after="0" w:line="240" w:lineRule="auto"/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</w:pPr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>(г. Самара, Россия)</w:t>
            </w:r>
          </w:p>
          <w:p w:rsidR="00F67BDF" w:rsidRDefault="00F67BDF" w:rsidP="00F67BDF">
            <w:pPr>
              <w:pStyle w:val="ae"/>
              <w:rPr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  <w:t>проводит в 2019 году международную летнюю школу «Русский язык и культура» для зарубежных студентов-русистов.</w:t>
            </w:r>
          </w:p>
          <w:p w:rsidR="00F67BDF" w:rsidRDefault="004B5AD2" w:rsidP="00084665">
            <w:pPr>
              <w:pStyle w:val="af0"/>
              <w:spacing w:after="940"/>
            </w:pPr>
            <w:r>
              <w:rPr>
                <w:noProof/>
              </w:rPr>
              <w:drawing>
                <wp:inline distT="0" distB="0" distL="0" distR="0" wp14:anchorId="457F3CC9" wp14:editId="12CC899C">
                  <wp:extent cx="2677160" cy="1784985"/>
                  <wp:effectExtent l="0" t="0" r="8890" b="571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4B5AD2" w:rsidP="00084665">
            <w:pPr>
              <w:pStyle w:val="af0"/>
              <w:spacing w:after="940"/>
            </w:pPr>
            <w:r>
              <w:rPr>
                <w:noProof/>
              </w:rPr>
              <w:drawing>
                <wp:inline distT="0" distB="0" distL="0" distR="0">
                  <wp:extent cx="1957588" cy="1304749"/>
                  <wp:effectExtent l="0" t="0" r="5080" b="0"/>
                  <wp:docPr id="24" name="Рисунок 24" descr="На данном изображении может находиться: 3 человека, люди стоят, шляпа и на у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а данном изображении может находиться: 3 человека, люди стоят, шляпа и на ули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77" cy="13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Default="00F67BDF" w:rsidP="00084665">
            <w:pPr>
              <w:pStyle w:val="af0"/>
              <w:spacing w:after="940"/>
            </w:pPr>
          </w:p>
          <w:p w:rsidR="00F67BDF" w:rsidRPr="0037743C" w:rsidRDefault="00F67BDF" w:rsidP="00084665">
            <w:pPr>
              <w:pStyle w:val="af0"/>
              <w:spacing w:after="940"/>
            </w:pPr>
          </w:p>
          <w:p w:rsidR="00CE1E3B" w:rsidRDefault="00CE1E3B" w:rsidP="00473E3E">
            <w:pPr>
              <w:spacing w:before="120" w:after="360"/>
            </w:pPr>
          </w:p>
        </w:tc>
      </w:tr>
    </w:tbl>
    <w:p w:rsidR="00CE1E3B" w:rsidRDefault="00CE1E3B" w:rsidP="00D91EF3">
      <w:pPr>
        <w:pStyle w:val="affffc"/>
      </w:pPr>
    </w:p>
    <w:tbl>
      <w:tblPr>
        <w:tblStyle w:val="a6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Tr="00084665">
        <w:trPr>
          <w:trHeight w:hRule="exact" w:val="1006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91235F" w:rsidP="0037743C">
            <w:r>
              <w:rPr>
                <w:noProof/>
              </w:rPr>
              <w:drawing>
                <wp:inline distT="0" distB="0" distL="0" distR="0">
                  <wp:extent cx="2633345" cy="1755775"/>
                  <wp:effectExtent l="0" t="0" r="0" b="0"/>
                  <wp:docPr id="6" name="Рисунок 6" descr="На данном изображении может находиться: 3 человека, люди улыбаются, 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данном изображении может находиться: 3 человека, люди улыбаются, 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AD29D2" w:rsidP="0037743C">
            <w:pPr>
              <w:pStyle w:val="1"/>
            </w:pPr>
            <w:r>
              <w:t xml:space="preserve">Экскурсионная программа </w:t>
            </w:r>
          </w:p>
          <w:p w:rsidR="00AD29D2" w:rsidRPr="00F25600" w:rsidRDefault="00AD29D2" w:rsidP="00AD29D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>Участники летней школы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посетят </w:t>
            </w:r>
            <w:bookmarkStart w:id="0" w:name="_GoBack"/>
            <w:bookmarkEnd w:id="0"/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уникальный музей авиации и космонавтики Самарского университета;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2A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побывают на обзорной экскурсии по Самаре и осмотрят Бункер Сталина;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отправятся за город на экскурсию в Богатырскую слободу и смогут прокатиться по Волге на древних ладьях;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познакомятся с коллекцией картин Самарского художественного музея;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2A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пройдут квест «Загадки Старой Самары».</w:t>
            </w:r>
          </w:p>
          <w:p w:rsidR="0037743C" w:rsidRDefault="00F25600" w:rsidP="0037743C">
            <w:r>
              <w:rPr>
                <w:noProof/>
              </w:rPr>
              <w:drawing>
                <wp:inline distT="0" distB="0" distL="0" distR="0">
                  <wp:extent cx="2633345" cy="1974850"/>
                  <wp:effectExtent l="0" t="0" r="0" b="6350"/>
                  <wp:docPr id="18" name="Рисунок 18" descr="На данном изображении может находиться: 21 человек, в том числе Lilian Martinez, Angélica Andrade и Dorota Biłka, люди улыбаются, люди стоят и в помещ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 данном изображении может находиться: 21 человек, в том числе Lilian Martinez, Angélica Andrade и Dorota Biłka, люди улыбаются, люди стоят и в помещ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3"/>
            </w:tblGrid>
            <w:tr w:rsidR="00F72D00" w:rsidTr="00F67BDF">
              <w:tc>
                <w:tcPr>
                  <w:tcW w:w="4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2D00" w:rsidRPr="00F72D00" w:rsidRDefault="00F72D00" w:rsidP="00F67BDF">
                  <w:pPr>
                    <w:shd w:val="clear" w:color="auto" w:fill="41ADA9" w:themeFill="accent1" w:themeFillShade="BF"/>
                    <w:spacing w:line="240" w:lineRule="auto"/>
                    <w:ind w:firstLine="142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«Когда я собирался в Россию, у меня было много предубеждений. Я и мои друзья думали, что в России люди необщительные и никогда не улыбаются. Я также думал, что Россия – очень опасная страна. Но увидел другую реальность. Здесь все улыбаются и когда понимают, что мы иностранцы, сразу хотят поговорить с нами». </w:t>
                  </w:r>
                </w:p>
                <w:p w:rsidR="00F72D00" w:rsidRPr="00F72D00" w:rsidRDefault="00F72D00" w:rsidP="00F72D00">
                  <w:pPr>
                    <w:shd w:val="clear" w:color="auto" w:fill="41ADA9" w:themeFill="accent1" w:themeFillShade="BF"/>
                    <w:spacing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proofErr w:type="spellStart"/>
                  <w:r w:rsidRPr="00F72D0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>Франческо</w:t>
                  </w:r>
                  <w:proofErr w:type="spellEnd"/>
                  <w:r w:rsidRPr="00F72D0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72D0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>Камерини</w:t>
                  </w:r>
                  <w:proofErr w:type="spellEnd"/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, студент </w:t>
                  </w:r>
                  <w:proofErr w:type="spellStart"/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Падуанского</w:t>
                  </w:r>
                  <w:proofErr w:type="spellEnd"/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 университета (Италия)</w:t>
                  </w:r>
                </w:p>
                <w:p w:rsidR="00F72D00" w:rsidRDefault="00F72D00" w:rsidP="00490EAB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075279" w:rsidRDefault="00490EAB" w:rsidP="0037743C">
            <w:r>
              <w:rPr>
                <w:rFonts w:ascii="Arial" w:hAnsi="Arial" w:cs="Arial"/>
                <w:noProof/>
                <w:color w:val="0066CC"/>
                <w:sz w:val="18"/>
                <w:szCs w:val="18"/>
              </w:rPr>
              <w:drawing>
                <wp:inline distT="0" distB="0" distL="0" distR="0">
                  <wp:extent cx="2650490" cy="1369586"/>
                  <wp:effectExtent l="0" t="0" r="0" b="2540"/>
                  <wp:docPr id="17" name="Рисунок 17" descr="https://img07.rl0.ru/f2620200e85ab9e62a98887577e56aa4/c1000x750/i.szalas.hu/hotels/893834/original/21120871.jp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07.rl0.ru/f2620200e85ab9e62a98887577e56aa4/c1000x750/i.szalas.hu/hotels/893834/original/21120871.jp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73" cy="13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F67BDF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01C07">
              <w:rPr>
                <w:rFonts w:ascii="Times New Roman" w:hAnsi="Times New Roman" w:cs="Times New Roman"/>
                <w:sz w:val="16"/>
                <w:szCs w:val="16"/>
              </w:rPr>
              <w:t xml:space="preserve">Всем участникам школы обеспечивается </w:t>
            </w:r>
            <w:r w:rsidRPr="00A01C07">
              <w:rPr>
                <w:rFonts w:ascii="Times New Roman" w:hAnsi="Times New Roman" w:cs="Times New Roman"/>
                <w:b/>
                <w:sz w:val="16"/>
                <w:szCs w:val="16"/>
              </w:rPr>
              <w:t>бесплатное проживание</w:t>
            </w:r>
            <w:r w:rsidRPr="00A01C07">
              <w:rPr>
                <w:rFonts w:ascii="Times New Roman" w:hAnsi="Times New Roman" w:cs="Times New Roman"/>
                <w:sz w:val="16"/>
                <w:szCs w:val="16"/>
              </w:rPr>
              <w:t xml:space="preserve"> в 2-3-местных номерах гостиницы «Октябрьская» (</w:t>
            </w:r>
            <w:hyperlink r:id="rId23" w:history="1">
              <w:r w:rsidRPr="00A01C07">
                <w:rPr>
                  <w:rStyle w:val="affff"/>
                  <w:rFonts w:ascii="Times New Roman" w:hAnsi="Times New Roman" w:cs="Times New Roman"/>
                  <w:sz w:val="16"/>
                  <w:szCs w:val="16"/>
                </w:rPr>
                <w:t>http://oktyabrskaya63.ru</w:t>
              </w:r>
            </w:hyperlink>
            <w:r w:rsidRPr="00A01C07">
              <w:rPr>
                <w:rFonts w:ascii="Times New Roman" w:hAnsi="Times New Roman" w:cs="Times New Roman"/>
                <w:sz w:val="16"/>
                <w:szCs w:val="16"/>
              </w:rPr>
              <w:t>), которая находится в 15 минутах ходьбы от университета.</w:t>
            </w:r>
          </w:p>
          <w:p w:rsidR="00F67BDF" w:rsidRDefault="00F67BDF" w:rsidP="0037743C">
            <w:r>
              <w:rPr>
                <w:noProof/>
              </w:rPr>
              <w:drawing>
                <wp:inline distT="0" distB="0" distL="0" distR="0">
                  <wp:extent cx="2770505" cy="1847215"/>
                  <wp:effectExtent l="0" t="0" r="0" b="635"/>
                  <wp:docPr id="21" name="Рисунок 21" descr="На данном изображении может находиться: 11 человек, в том числе Kamelia Pe и Е. З., люди улыбаются, люди сид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данном изображении может находиться: 11 человек, в том числе Kamelia Pe и Е. З., люди улыбаются, люди сид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F67BDF" w:rsidP="0037743C">
            <w:r>
              <w:rPr>
                <w:noProof/>
              </w:rPr>
              <w:drawing>
                <wp:inline distT="0" distB="0" distL="0" distR="0">
                  <wp:extent cx="2770505" cy="2077720"/>
                  <wp:effectExtent l="0" t="0" r="0" b="0"/>
                  <wp:docPr id="23" name="Рисунок 23" descr="На данном изображении может находиться: 6 человек, люди стоят и в помещ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 данном изображении может находиться: 6 человек, люди стоят и в помещ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37743C" w:rsidRPr="00EE5378" w:rsidRDefault="00945190" w:rsidP="00EE5378">
            <w:pPr>
              <w:pStyle w:val="21"/>
              <w:shd w:val="clear" w:color="auto" w:fill="FFFFFF" w:themeFill="background1"/>
              <w:spacing w:before="0" w:after="0" w:line="240" w:lineRule="auto"/>
              <w:rPr>
                <w:color w:val="FFFFFF" w:themeColor="background1"/>
              </w:rPr>
            </w:pPr>
            <w:r w:rsidRPr="00EE5378">
              <w:rPr>
                <w:color w:val="FFFFFF" w:themeColor="background1"/>
                <w:highlight w:val="darkCyan"/>
              </w:rPr>
              <w:t>Как принять участие в школе?</w:t>
            </w:r>
          </w:p>
          <w:p w:rsidR="00EE5378" w:rsidRPr="00474008" w:rsidRDefault="00EE5378" w:rsidP="00474008">
            <w:pPr>
              <w:pStyle w:val="affff7"/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>До 1 марта 2019 года</w:t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выслать научному руководителю Летней школы профессору </w:t>
            </w:r>
            <w:proofErr w:type="spellStart"/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>Стефанскому</w:t>
            </w:r>
            <w:proofErr w:type="spellEnd"/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Евгению Евгеньевичу</w:t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на электронный адрес </w:t>
            </w:r>
            <w:r w:rsidR="004C3336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fldChar w:fldCharType="begin"/>
            </w:r>
            <w:r w:rsidR="004C3336" w:rsidRPr="00230371">
              <w:rPr>
                <w:rStyle w:val="affff"/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="004C3336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instrText>HYPERLINK</w:instrText>
            </w:r>
            <w:r w:rsidR="004C3336" w:rsidRPr="00230371">
              <w:rPr>
                <w:rStyle w:val="affff"/>
                <w:rFonts w:ascii="Times New Roman" w:hAnsi="Times New Roman" w:cs="Times New Roman"/>
                <w:sz w:val="20"/>
                <w:szCs w:val="20"/>
              </w:rPr>
              <w:instrText xml:space="preserve"> "</w:instrText>
            </w:r>
            <w:r w:rsidR="004C3336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instrText>mailto</w:instrText>
            </w:r>
            <w:r w:rsidR="004C3336" w:rsidRPr="00230371">
              <w:rPr>
                <w:rStyle w:val="affff"/>
                <w:rFonts w:ascii="Times New Roman" w:hAnsi="Times New Roman" w:cs="Times New Roman"/>
                <w:sz w:val="20"/>
                <w:szCs w:val="20"/>
              </w:rPr>
              <w:instrText>:</w:instrText>
            </w:r>
            <w:r w:rsidR="004C3336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instrText>estefanski</w:instrText>
            </w:r>
            <w:r w:rsidR="004C3336" w:rsidRPr="00230371">
              <w:rPr>
                <w:rStyle w:val="affff"/>
                <w:rFonts w:ascii="Times New Roman" w:hAnsi="Times New Roman" w:cs="Times New Roman"/>
                <w:sz w:val="20"/>
                <w:szCs w:val="20"/>
              </w:rPr>
              <w:instrText>@</w:instrText>
            </w:r>
            <w:r w:rsidR="004C3336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instrText>rambler</w:instrText>
            </w:r>
            <w:r w:rsidR="004C3336" w:rsidRPr="00230371">
              <w:rPr>
                <w:rStyle w:val="affff"/>
                <w:rFonts w:ascii="Times New Roman" w:hAnsi="Times New Roman" w:cs="Times New Roman"/>
                <w:sz w:val="20"/>
                <w:szCs w:val="20"/>
              </w:rPr>
              <w:instrText>.</w:instrText>
            </w:r>
            <w:r w:rsidR="004C3336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instrText>ru</w:instrText>
            </w:r>
            <w:r w:rsidR="004C3336" w:rsidRPr="00230371">
              <w:rPr>
                <w:rStyle w:val="affff"/>
                <w:rFonts w:ascii="Times New Roman" w:hAnsi="Times New Roman" w:cs="Times New Roman"/>
                <w:sz w:val="20"/>
                <w:szCs w:val="20"/>
              </w:rPr>
              <w:instrText xml:space="preserve">" </w:instrText>
            </w:r>
            <w:r w:rsidR="004C3336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474008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t>estefanski</w:t>
            </w:r>
            <w:r w:rsidRPr="00474008">
              <w:rPr>
                <w:rStyle w:val="affff"/>
                <w:rFonts w:ascii="Times New Roman" w:hAnsi="Times New Roman" w:cs="Times New Roman"/>
                <w:sz w:val="20"/>
                <w:szCs w:val="20"/>
              </w:rPr>
              <w:t>@</w:t>
            </w:r>
            <w:r w:rsidRPr="00474008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t>rambler</w:t>
            </w:r>
            <w:r w:rsidRPr="00474008">
              <w:rPr>
                <w:rStyle w:val="affff"/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474008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="004C3336">
              <w:rPr>
                <w:rStyle w:val="affff"/>
                <w:rFonts w:ascii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EE5378" w:rsidRPr="00474008" w:rsidRDefault="00474008" w:rsidP="00474008">
            <w:pPr>
              <w:spacing w:after="0" w:line="240" w:lineRule="auto"/>
              <w:ind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скан-копию разворота паспорта (срок действия паспорта должен заканчиваться не раньше 25 января 2021 года); </w:t>
            </w:r>
          </w:p>
          <w:p w:rsidR="0037743C" w:rsidRPr="00474008" w:rsidRDefault="00474008" w:rsidP="00474008">
            <w:pPr>
              <w:spacing w:after="0" w:line="240" w:lineRule="auto"/>
              <w:ind w:firstLine="245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скан-копию справки из деканата </w:t>
            </w:r>
            <w:proofErr w:type="gramStart"/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>или  студенческого</w:t>
            </w:r>
            <w:proofErr w:type="gramEnd"/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билета.</w:t>
            </w:r>
          </w:p>
          <w:p w:rsidR="00EE5378" w:rsidRDefault="00EE5378" w:rsidP="00EE5378">
            <w:pPr>
              <w:pStyle w:val="affff7"/>
              <w:spacing w:after="0" w:line="240" w:lineRule="auto"/>
              <w:ind w:left="670"/>
            </w:pPr>
          </w:p>
          <w:p w:rsidR="0037743C" w:rsidRPr="00EE5378" w:rsidRDefault="00EE5378" w:rsidP="00EE5378">
            <w:pPr>
              <w:pStyle w:val="21"/>
              <w:spacing w:before="0" w:after="0" w:line="240" w:lineRule="auto"/>
              <w:rPr>
                <w:color w:val="FFFFFF" w:themeColor="background1"/>
              </w:rPr>
            </w:pPr>
            <w:r w:rsidRPr="00EE5378">
              <w:rPr>
                <w:color w:val="FFFFFF" w:themeColor="background1"/>
                <w:highlight w:val="darkCyan"/>
              </w:rPr>
              <w:t xml:space="preserve">Мы в </w:t>
            </w:r>
            <w:r w:rsidRPr="00EE5378">
              <w:rPr>
                <w:color w:val="FFFFFF" w:themeColor="background1"/>
                <w:highlight w:val="darkCyan"/>
                <w:lang w:val="en-US"/>
              </w:rPr>
              <w:t>Facebook</w:t>
            </w:r>
          </w:p>
          <w:p w:rsidR="0037743C" w:rsidRPr="00A01C07" w:rsidRDefault="00EE5378" w:rsidP="00EE5378">
            <w:pPr>
              <w:spacing w:after="0" w:line="240" w:lineRule="auto"/>
              <w:ind w:firstLine="52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 xml:space="preserve">В социальной сети </w:t>
            </w:r>
            <w:r w:rsidRPr="00A01C07">
              <w:rPr>
                <w:rFonts w:ascii="Times New Roman" w:hAnsi="Times New Roman"/>
                <w:sz w:val="20"/>
                <w:szCs w:val="20"/>
                <w:lang w:val="en-US"/>
              </w:rPr>
              <w:t>Facebook</w:t>
            </w:r>
            <w:r w:rsidRPr="00A01C07">
              <w:rPr>
                <w:rFonts w:ascii="Times New Roman" w:hAnsi="Times New Roman"/>
                <w:sz w:val="20"/>
                <w:szCs w:val="20"/>
              </w:rPr>
              <w:t xml:space="preserve"> создана закрытая </w:t>
            </w:r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группа </w:t>
            </w:r>
            <w:proofErr w:type="spellStart"/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Szkola</w:t>
            </w:r>
            <w:proofErr w:type="spellEnd"/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letnia</w:t>
            </w:r>
            <w:proofErr w:type="spellEnd"/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w</w:t>
            </w:r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Samarze</w:t>
            </w:r>
            <w:proofErr w:type="spellEnd"/>
            <w:r w:rsidRPr="00A01C07">
              <w:rPr>
                <w:rFonts w:ascii="Times New Roman" w:hAnsi="Times New Roman"/>
                <w:sz w:val="20"/>
                <w:szCs w:val="20"/>
              </w:rPr>
              <w:t>. Там можно получать всю актуальную информацию о школе и прочитать впечатления участников прежних летних школ. Присоединяйтесь к участникам нашей группы!</w:t>
            </w:r>
          </w:p>
          <w:p w:rsidR="00474008" w:rsidRPr="00474008" w:rsidRDefault="00474008" w:rsidP="00474008">
            <w:pPr>
              <w:spacing w:after="0" w:line="240" w:lineRule="auto"/>
              <w:ind w:firstLine="539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Финансовые условия участия в школе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обучение, проживание в городской гостинице, трансферы из аэропорта и обратно, экскурсии </w:t>
            </w: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бесплатны</w:t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для участников и оплачиваются за счет университетского гранта;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sym w:font="Symbol" w:char="F0B7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дорога в Самару и обратно оплачивается участниками школы;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sym w:font="Symbol" w:char="F02A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питание во время Летней школы оплачивается участниками школы.</w:t>
            </w:r>
          </w:p>
          <w:p w:rsidR="00474008" w:rsidRPr="00474008" w:rsidRDefault="00474008" w:rsidP="004740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Визовая поддержка</w:t>
            </w: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>В мае-июне 2019 года все участники школы получат приглашения, на основании которых можно получить в российском консульстве или визовом центре учебную визу, за которую не нужно платить пошлину (возможна оплата только за услуги визового центра).</w:t>
            </w: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 xml:space="preserve">Всем участникам школы выдается </w:t>
            </w:r>
            <w:r w:rsidRPr="00A01C0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сертификат</w:t>
            </w:r>
            <w:r w:rsidRPr="00A01C0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74008" w:rsidRDefault="00474008" w:rsidP="00474008">
            <w:pPr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4008" w:rsidRDefault="00474008" w:rsidP="00EE5378">
            <w:pPr>
              <w:spacing w:after="0" w:line="240" w:lineRule="auto"/>
              <w:ind w:firstLine="528"/>
              <w:jc w:val="both"/>
            </w:pPr>
          </w:p>
          <w:p w:rsidR="0037743C" w:rsidRDefault="0037743C" w:rsidP="00EE5378">
            <w:pPr>
              <w:pStyle w:val="-"/>
              <w:spacing w:before="0" w:after="0" w:line="240" w:lineRule="auto"/>
            </w:pPr>
          </w:p>
        </w:tc>
      </w:tr>
    </w:tbl>
    <w:p w:rsidR="00ED7C90" w:rsidRDefault="00ED7C90" w:rsidP="00D91EF3">
      <w:pPr>
        <w:pStyle w:val="affffc"/>
      </w:pPr>
    </w:p>
    <w:sectPr w:rsidR="00ED7C90" w:rsidSect="007A6AA4">
      <w:headerReference w:type="default" r:id="rId26"/>
      <w:headerReference w:type="first" r:id="rId27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3336" w:rsidRDefault="004C3336" w:rsidP="0037743C">
      <w:pPr>
        <w:spacing w:after="0" w:line="240" w:lineRule="auto"/>
      </w:pPr>
      <w:r>
        <w:separator/>
      </w:r>
    </w:p>
  </w:endnote>
  <w:endnote w:type="continuationSeparator" w:id="0">
    <w:p w:rsidR="004C3336" w:rsidRDefault="004C3336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3336" w:rsidRDefault="004C3336" w:rsidP="0037743C">
      <w:pPr>
        <w:spacing w:after="0" w:line="240" w:lineRule="auto"/>
      </w:pPr>
      <w:r>
        <w:separator/>
      </w:r>
    </w:p>
  </w:footnote>
  <w:footnote w:type="continuationSeparator" w:id="0">
    <w:p w:rsidR="004C3336" w:rsidRDefault="004C3336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50D3FDF2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3F7BE3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ED2" w:rsidRDefault="005F496D">
    <w:pPr>
      <w:pStyle w:val="afff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BD5098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F8DEEB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B5A10FE"/>
    <w:multiLevelType w:val="hybridMultilevel"/>
    <w:tmpl w:val="2B08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438CD"/>
    <w:multiLevelType w:val="hybridMultilevel"/>
    <w:tmpl w:val="C4E083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C4E29"/>
    <w:multiLevelType w:val="hybridMultilevel"/>
    <w:tmpl w:val="79E6E1DE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 w15:restartNumberingAfterBreak="0">
    <w:nsid w:val="5A5B2B7B"/>
    <w:multiLevelType w:val="hybridMultilevel"/>
    <w:tmpl w:val="DD5A83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C8256AC"/>
    <w:multiLevelType w:val="hybridMultilevel"/>
    <w:tmpl w:val="87B223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5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C37"/>
    <w:rsid w:val="00016C11"/>
    <w:rsid w:val="0002195A"/>
    <w:rsid w:val="000425F6"/>
    <w:rsid w:val="00075279"/>
    <w:rsid w:val="00084665"/>
    <w:rsid w:val="000C42FC"/>
    <w:rsid w:val="001338B5"/>
    <w:rsid w:val="001806B0"/>
    <w:rsid w:val="00230371"/>
    <w:rsid w:val="002F5ECB"/>
    <w:rsid w:val="002F6EDF"/>
    <w:rsid w:val="003309C2"/>
    <w:rsid w:val="0037743C"/>
    <w:rsid w:val="003B1555"/>
    <w:rsid w:val="003E1E9B"/>
    <w:rsid w:val="00425687"/>
    <w:rsid w:val="00473E3E"/>
    <w:rsid w:val="00474008"/>
    <w:rsid w:val="00490EAB"/>
    <w:rsid w:val="004B5AD2"/>
    <w:rsid w:val="004C3336"/>
    <w:rsid w:val="004E01BE"/>
    <w:rsid w:val="00526B47"/>
    <w:rsid w:val="00555FE1"/>
    <w:rsid w:val="0056234C"/>
    <w:rsid w:val="005F496D"/>
    <w:rsid w:val="00632BB1"/>
    <w:rsid w:val="0063693A"/>
    <w:rsid w:val="00636FE2"/>
    <w:rsid w:val="00663372"/>
    <w:rsid w:val="0069002D"/>
    <w:rsid w:val="00704FD6"/>
    <w:rsid w:val="00712321"/>
    <w:rsid w:val="007327A6"/>
    <w:rsid w:val="00751AA2"/>
    <w:rsid w:val="007A6AA4"/>
    <w:rsid w:val="007B03D6"/>
    <w:rsid w:val="007C70E3"/>
    <w:rsid w:val="00846A32"/>
    <w:rsid w:val="00846C37"/>
    <w:rsid w:val="008C04B0"/>
    <w:rsid w:val="0091235F"/>
    <w:rsid w:val="00945190"/>
    <w:rsid w:val="00992B6C"/>
    <w:rsid w:val="009C08C2"/>
    <w:rsid w:val="009E179D"/>
    <w:rsid w:val="00A01C07"/>
    <w:rsid w:val="00A01D2E"/>
    <w:rsid w:val="00A77A17"/>
    <w:rsid w:val="00A92C80"/>
    <w:rsid w:val="00AC345A"/>
    <w:rsid w:val="00AD29D2"/>
    <w:rsid w:val="00C101B3"/>
    <w:rsid w:val="00C31990"/>
    <w:rsid w:val="00CA1864"/>
    <w:rsid w:val="00CD4ED2"/>
    <w:rsid w:val="00CE1E3B"/>
    <w:rsid w:val="00CF465D"/>
    <w:rsid w:val="00D2631E"/>
    <w:rsid w:val="00D84AAD"/>
    <w:rsid w:val="00D91EF3"/>
    <w:rsid w:val="00DC332A"/>
    <w:rsid w:val="00E36671"/>
    <w:rsid w:val="00E75E55"/>
    <w:rsid w:val="00E87B7B"/>
    <w:rsid w:val="00E938FB"/>
    <w:rsid w:val="00ED7C90"/>
    <w:rsid w:val="00EE5378"/>
    <w:rsid w:val="00F25600"/>
    <w:rsid w:val="00F67BDF"/>
    <w:rsid w:val="00F72D0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826AEE"/>
  <w15:chartTrackingRefBased/>
  <w15:docId w15:val="{77E37B6D-C5BC-4EEF-B212-EE90B9C79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Основная таблица"/>
    <w:basedOn w:val="a3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Заголовок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styleId="-13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unhideWhenUsed/>
    <w:qFormat/>
    <w:rsid w:val="00A92C80"/>
    <w:pPr>
      <w:ind w:left="720"/>
      <w:contextualSpacing/>
    </w:pPr>
  </w:style>
  <w:style w:type="table" w:styleId="-1a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styleId="15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3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f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0">
    <w:name w:val="Table Professional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3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  <w:style w:type="character" w:styleId="affffff3">
    <w:name w:val="Unresolved Mention"/>
    <w:basedOn w:val="a2"/>
    <w:uiPriority w:val="99"/>
    <w:semiHidden/>
    <w:unhideWhenUsed/>
    <w:rsid w:val="00C10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i.szalas.hu/hotels/893834/original/21120871.jpg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oktyabrskaya63.ru" TargetMode="External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gene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F0B48837-07B3-4387-9BBC-9123496F0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133</TotalTime>
  <Pages>2</Pages>
  <Words>528</Words>
  <Characters>3010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Eugene</dc:creator>
  <cp:keywords>Языковые уровни:</cp:keywords>
  <cp:lastModifiedBy>Eugene Stefanski</cp:lastModifiedBy>
  <cp:revision>12</cp:revision>
  <cp:lastPrinted>2018-11-06T16:25:00Z</cp:lastPrinted>
  <dcterms:created xsi:type="dcterms:W3CDTF">2018-11-06T14:28:00Z</dcterms:created>
  <dcterms:modified xsi:type="dcterms:W3CDTF">2018-11-08T13:41:00Z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